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F7853" w14:textId="29FA585C" w:rsidR="003F554C" w:rsidRPr="00FE3CB1" w:rsidRDefault="003F554C" w:rsidP="003F554C">
      <w:pPr>
        <w:autoSpaceDE w:val="0"/>
        <w:autoSpaceDN w:val="0"/>
        <w:adjustRightInd w:val="0"/>
        <w:jc w:val="right"/>
        <w:rPr>
          <w:b/>
          <w:bCs/>
        </w:rPr>
      </w:pPr>
      <w:r w:rsidRPr="00FE3CB1">
        <w:rPr>
          <w:b/>
          <w:bCs/>
        </w:rPr>
        <w:t>Allegato A</w:t>
      </w:r>
    </w:p>
    <w:p w14:paraId="4DB8013C" w14:textId="77777777" w:rsidR="003F554C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27144905" w14:textId="77777777" w:rsidR="00C50014" w:rsidRPr="007B7DCE" w:rsidRDefault="00C50014" w:rsidP="003F554C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14:paraId="5041FFB6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  <w:r w:rsidRPr="00FE3CB1">
        <w:rPr>
          <w:b/>
          <w:bCs/>
        </w:rPr>
        <w:t xml:space="preserve">DOMANDA PER LA CONCESSIONE DELL’AGEVOLAZIONE DELLA TARIFFA DEL SERVIZIO IDRICO INTEGRATO e DEL SERVIZIO RIFIUTI (TARI) </w:t>
      </w:r>
      <w:r w:rsidR="007B0288">
        <w:rPr>
          <w:b/>
          <w:bCs/>
        </w:rPr>
        <w:t xml:space="preserve">ANNUALITA’ </w:t>
      </w:r>
      <w:r w:rsidRPr="00FE3CB1">
        <w:rPr>
          <w:b/>
          <w:bCs/>
        </w:rPr>
        <w:t>202</w:t>
      </w:r>
      <w:r w:rsidR="007B0288">
        <w:rPr>
          <w:b/>
          <w:bCs/>
        </w:rPr>
        <w:t>1</w:t>
      </w:r>
      <w:r w:rsidRPr="00FE3CB1">
        <w:rPr>
          <w:b/>
          <w:bCs/>
        </w:rPr>
        <w:t xml:space="preserve"> A FAVORE DI NUCLEI FAMILIARI IN CONDIZIONI ECONOMICHE DISAGIATE  </w:t>
      </w:r>
    </w:p>
    <w:p w14:paraId="6A1FD1EF" w14:textId="77777777" w:rsidR="00C50014" w:rsidRPr="00FE3CB1" w:rsidRDefault="00C50014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6A4BC62C" w14:textId="6447F779" w:rsidR="003F554C" w:rsidRPr="002304B1" w:rsidRDefault="003F554C" w:rsidP="003F554C">
      <w:pPr>
        <w:autoSpaceDE w:val="0"/>
        <w:autoSpaceDN w:val="0"/>
        <w:adjustRightInd w:val="0"/>
        <w:jc w:val="right"/>
        <w:rPr>
          <w:bCs/>
          <w:iCs/>
        </w:rPr>
      </w:pPr>
      <w:r w:rsidRPr="002304B1">
        <w:rPr>
          <w:bCs/>
          <w:iCs/>
        </w:rPr>
        <w:t>Al Comune di</w:t>
      </w:r>
      <w:r w:rsidR="00676132">
        <w:rPr>
          <w:bCs/>
          <w:iCs/>
        </w:rPr>
        <w:t xml:space="preserve"> Sant’Angelo in Vado</w:t>
      </w:r>
    </w:p>
    <w:p w14:paraId="524D7B78" w14:textId="77777777" w:rsidR="00C50014" w:rsidRPr="00FE3CB1" w:rsidRDefault="00C50014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01867CA5" w14:textId="56E59EFF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II/La sottoscritto/a </w:t>
      </w:r>
      <w:r w:rsidR="00A10E73">
        <w:t>_______________________</w:t>
      </w:r>
      <w:r w:rsidRPr="00FE3CB1">
        <w:t xml:space="preserve">_________________________________________ </w:t>
      </w:r>
      <w:r w:rsidRPr="00FE3CB1">
        <w:br/>
        <w:t>nato/a il ___/___/______ a _______________</w:t>
      </w:r>
      <w:r w:rsidR="00A10E73">
        <w:t>_____________________</w:t>
      </w:r>
      <w:r w:rsidRPr="00FE3CB1">
        <w:t>____________ (prov.___), cittadinan</w:t>
      </w:r>
      <w:r w:rsidR="007B0288">
        <w:t>za__________________________</w:t>
      </w:r>
      <w:r w:rsidRPr="00FE3CB1">
        <w:t xml:space="preserve"> e </w:t>
      </w:r>
      <w:r w:rsidR="007B0288">
        <w:t>r</w:t>
      </w:r>
      <w:r w:rsidRPr="00FE3CB1">
        <w:t>esidente nel Comune di</w:t>
      </w:r>
      <w:r w:rsidR="00676132">
        <w:t xml:space="preserve"> Sant’Angelo in Vado (PU)</w:t>
      </w:r>
    </w:p>
    <w:p w14:paraId="1F687573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in via/piazza </w:t>
      </w:r>
      <w:r w:rsidR="00A10E73">
        <w:t>_______</w:t>
      </w:r>
      <w:r w:rsidRPr="00FE3CB1">
        <w:t>________________</w:t>
      </w:r>
      <w:r w:rsidR="00A10E73">
        <w:t>_________________________ n. ____</w:t>
      </w:r>
      <w:r w:rsidRPr="00FE3CB1">
        <w:t xml:space="preserve"> </w:t>
      </w:r>
      <w:r w:rsidR="00A10E73">
        <w:t>, CAP _________</w:t>
      </w:r>
      <w:r w:rsidRPr="00FE3CB1">
        <w:t xml:space="preserve"> Telefono _____________</w:t>
      </w:r>
      <w:r w:rsidR="00A10E73">
        <w:t>__</w:t>
      </w:r>
      <w:r w:rsidRPr="00FE3CB1">
        <w:t>_________</w:t>
      </w:r>
      <w:r w:rsidR="00A10E73">
        <w:t xml:space="preserve"> </w:t>
      </w:r>
      <w:r w:rsidRPr="00FE3CB1">
        <w:t>E-mail______</w:t>
      </w:r>
      <w:r w:rsidR="00A10E73">
        <w:t>________________</w:t>
      </w:r>
      <w:r w:rsidRPr="00FE3CB1">
        <w:t>____________________</w:t>
      </w:r>
      <w:r w:rsidR="00A10E73">
        <w:t xml:space="preserve"> </w:t>
      </w:r>
      <w:r w:rsidRPr="00FE3CB1">
        <w:br/>
        <w:t>Codice fiscale__/__/__/__/__/__/__/__/__/__/__/__/__/__/__/__/</w:t>
      </w:r>
    </w:p>
    <w:p w14:paraId="056E7667" w14:textId="77777777" w:rsidR="003F554C" w:rsidRPr="00FE3CB1" w:rsidRDefault="003F554C" w:rsidP="003F554C">
      <w:pPr>
        <w:autoSpaceDE w:val="0"/>
        <w:autoSpaceDN w:val="0"/>
        <w:adjustRightInd w:val="0"/>
      </w:pPr>
    </w:p>
    <w:p w14:paraId="79C1002E" w14:textId="77777777" w:rsidR="003F554C" w:rsidRPr="00FE3CB1" w:rsidRDefault="007B0288" w:rsidP="003F554C">
      <w:pPr>
        <w:autoSpaceDE w:val="0"/>
        <w:autoSpaceDN w:val="0"/>
        <w:adjustRightInd w:val="0"/>
        <w:jc w:val="both"/>
      </w:pPr>
      <w:r>
        <w:t>ai sensi de</w:t>
      </w:r>
      <w:r w:rsidR="003F554C" w:rsidRPr="00FE3CB1">
        <w:t>gli artt. 46 e 47 del DPR n.445/2000, consapevole del fatto che sulle dichiarazioni rese potranno essere effettuati controlli ai sensi degli artt.71 e 72 del succitato DPR, delle sanzioni previste dall'art. 76 e della decadenza dei benefici prevista dall'art.75 del medesimo DPR in caso di dichiarazioni false o mendaci, sotto la propria responsabilità.</w:t>
      </w:r>
    </w:p>
    <w:p w14:paraId="7C30D417" w14:textId="77777777" w:rsidR="003F554C" w:rsidRPr="00676132" w:rsidRDefault="003F554C" w:rsidP="003F554C">
      <w:pPr>
        <w:autoSpaceDE w:val="0"/>
        <w:autoSpaceDN w:val="0"/>
        <w:adjustRightInd w:val="0"/>
        <w:rPr>
          <w:b/>
          <w:bCs/>
          <w:sz w:val="12"/>
          <w:szCs w:val="12"/>
        </w:rPr>
      </w:pPr>
    </w:p>
    <w:p w14:paraId="784563D3" w14:textId="77777777" w:rsidR="003F554C" w:rsidRPr="00FE3CB1" w:rsidRDefault="003F554C" w:rsidP="003F554C">
      <w:pPr>
        <w:autoSpaceDE w:val="0"/>
        <w:autoSpaceDN w:val="0"/>
        <w:adjustRightInd w:val="0"/>
        <w:jc w:val="center"/>
        <w:rPr>
          <w:b/>
          <w:bCs/>
        </w:rPr>
      </w:pPr>
      <w:r w:rsidRPr="00FE3CB1">
        <w:rPr>
          <w:b/>
          <w:bCs/>
        </w:rPr>
        <w:t>CHIEDE</w:t>
      </w:r>
    </w:p>
    <w:p w14:paraId="19137E08" w14:textId="77777777" w:rsidR="003F554C" w:rsidRPr="00676132" w:rsidRDefault="003F554C" w:rsidP="003F554C">
      <w:pPr>
        <w:autoSpaceDE w:val="0"/>
        <w:autoSpaceDN w:val="0"/>
        <w:adjustRightInd w:val="0"/>
        <w:jc w:val="center"/>
        <w:rPr>
          <w:b/>
          <w:bCs/>
          <w:sz w:val="12"/>
          <w:szCs w:val="12"/>
        </w:rPr>
      </w:pPr>
    </w:p>
    <w:p w14:paraId="1BD6AD6F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>di accedere all’agevolazione della tariffa del servizio idrico integrato e all’agevolazione per il servizio rifiuti (TARI) – 202</w:t>
      </w:r>
      <w:r w:rsidR="007B0288">
        <w:t>1,</w:t>
      </w:r>
      <w:r w:rsidRPr="00FE3CB1">
        <w:t xml:space="preserve"> a favore di nuclei familiari in condizioni economiche disagiate. </w:t>
      </w:r>
    </w:p>
    <w:p w14:paraId="15C83B77" w14:textId="77777777" w:rsidR="007B0288" w:rsidRPr="00676132" w:rsidRDefault="007B0288" w:rsidP="007B0288">
      <w:pPr>
        <w:autoSpaceDE w:val="0"/>
        <w:autoSpaceDN w:val="0"/>
        <w:adjustRightInd w:val="0"/>
        <w:jc w:val="center"/>
        <w:rPr>
          <w:b/>
          <w:sz w:val="12"/>
          <w:szCs w:val="12"/>
        </w:rPr>
      </w:pPr>
    </w:p>
    <w:p w14:paraId="3D9E0A4A" w14:textId="77777777" w:rsidR="007B0288" w:rsidRDefault="007B0288" w:rsidP="007B0288">
      <w:pPr>
        <w:autoSpaceDE w:val="0"/>
        <w:autoSpaceDN w:val="0"/>
        <w:adjustRightInd w:val="0"/>
        <w:jc w:val="center"/>
        <w:rPr>
          <w:b/>
        </w:rPr>
      </w:pPr>
      <w:r w:rsidRPr="007B0288">
        <w:rPr>
          <w:b/>
        </w:rPr>
        <w:t>DICHIARA</w:t>
      </w:r>
    </w:p>
    <w:p w14:paraId="72FD8C5A" w14:textId="77777777" w:rsidR="007B0288" w:rsidRPr="00676132" w:rsidRDefault="007B0288" w:rsidP="007B0288">
      <w:pPr>
        <w:autoSpaceDE w:val="0"/>
        <w:autoSpaceDN w:val="0"/>
        <w:adjustRightInd w:val="0"/>
        <w:jc w:val="center"/>
        <w:rPr>
          <w:b/>
          <w:sz w:val="12"/>
          <w:szCs w:val="12"/>
        </w:rPr>
      </w:pPr>
    </w:p>
    <w:p w14:paraId="03FE3FE0" w14:textId="77777777" w:rsidR="003F554C" w:rsidRPr="00FE3CB1" w:rsidRDefault="007B0288" w:rsidP="003F554C">
      <w:pPr>
        <w:autoSpaceDE w:val="0"/>
        <w:autoSpaceDN w:val="0"/>
        <w:adjustRightInd w:val="0"/>
        <w:jc w:val="both"/>
      </w:pPr>
      <w:r>
        <w:t>Che le</w:t>
      </w:r>
      <w:r w:rsidR="003F554C" w:rsidRPr="00FE3CB1">
        <w:t xml:space="preserve"> utenze</w:t>
      </w:r>
      <w:r>
        <w:t xml:space="preserve"> per le quali </w:t>
      </w:r>
      <w:r w:rsidR="00A10E73">
        <w:t xml:space="preserve">si </w:t>
      </w:r>
      <w:r>
        <w:t>richiede l’agevolazione</w:t>
      </w:r>
      <w:r w:rsidR="003F554C" w:rsidRPr="00FE3CB1">
        <w:t xml:space="preserve"> sono così intestate:</w:t>
      </w:r>
    </w:p>
    <w:p w14:paraId="4BE52C7F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</w:rPr>
      </w:pPr>
    </w:p>
    <w:p w14:paraId="31E8DFDA" w14:textId="77777777" w:rsidR="003F554C" w:rsidRPr="00FE3CB1" w:rsidRDefault="007B0288" w:rsidP="003F554C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SERVIZIO IDRICO annualità 2021</w:t>
      </w:r>
    </w:p>
    <w:p w14:paraId="4DE06E42" w14:textId="77777777" w:rsidR="003F554C" w:rsidRPr="00FE3CB1" w:rsidRDefault="003F554C" w:rsidP="003F554C">
      <w:pPr>
        <w:autoSpaceDE w:val="0"/>
        <w:autoSpaceDN w:val="0"/>
        <w:adjustRightInd w:val="0"/>
      </w:pPr>
    </w:p>
    <w:p w14:paraId="35F2BF6E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Nome_____________________________Cognome_____________________________</w:t>
      </w:r>
    </w:p>
    <w:p w14:paraId="3CA6B68D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Codice </w:t>
      </w:r>
      <w:proofErr w:type="gramStart"/>
      <w:r w:rsidRPr="00FE3CB1">
        <w:t>fiscale  _</w:t>
      </w:r>
      <w:proofErr w:type="gramEnd"/>
      <w:r w:rsidRPr="00FE3CB1">
        <w:t>_/__/__/__/__/__/__/__/__/__/__/__/__/__/__/__/</w:t>
      </w:r>
    </w:p>
    <w:p w14:paraId="62B62606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servizio: ______________________________</w:t>
      </w:r>
    </w:p>
    <w:p w14:paraId="00DD961D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cliente: _______________________________________________________</w:t>
      </w:r>
    </w:p>
    <w:p w14:paraId="4FD49985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Indirizzo di </w:t>
      </w:r>
      <w:proofErr w:type="gramStart"/>
      <w:r w:rsidRPr="00FE3CB1">
        <w:t>fornitura:_</w:t>
      </w:r>
      <w:proofErr w:type="gramEnd"/>
      <w:r w:rsidRPr="00FE3CB1">
        <w:t>__________________________________________________</w:t>
      </w:r>
    </w:p>
    <w:p w14:paraId="2A126BFE" w14:textId="77777777" w:rsidR="002304B1" w:rsidRDefault="002304B1" w:rsidP="003F554C">
      <w:pPr>
        <w:autoSpaceDE w:val="0"/>
        <w:autoSpaceDN w:val="0"/>
        <w:adjustRightInd w:val="0"/>
      </w:pPr>
    </w:p>
    <w:p w14:paraId="1FC5CB10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Tipo utenza (BARRARE LA VOCE DI INTERESSE):</w:t>
      </w:r>
    </w:p>
    <w:p w14:paraId="020BEBD9" w14:textId="77777777" w:rsidR="003F554C" w:rsidRPr="00FE3CB1" w:rsidRDefault="003F554C" w:rsidP="003F554C">
      <w:pPr>
        <w:autoSpaceDE w:val="0"/>
        <w:autoSpaceDN w:val="0"/>
        <w:adjustRightInd w:val="0"/>
      </w:pPr>
      <w:proofErr w:type="gramStart"/>
      <w:r w:rsidRPr="00FE3CB1">
        <w:t>[  ]</w:t>
      </w:r>
      <w:proofErr w:type="gramEnd"/>
      <w:r w:rsidRPr="00FE3CB1">
        <w:t xml:space="preserve">  Utenza diretta(1)</w:t>
      </w:r>
    </w:p>
    <w:p w14:paraId="1E639ECE" w14:textId="77777777" w:rsidR="003F554C" w:rsidRPr="00FE3CB1" w:rsidRDefault="003F554C" w:rsidP="003F554C">
      <w:pPr>
        <w:autoSpaceDE w:val="0"/>
        <w:autoSpaceDN w:val="0"/>
        <w:adjustRightInd w:val="0"/>
      </w:pPr>
      <w:proofErr w:type="gramStart"/>
      <w:r w:rsidRPr="00FE3CB1">
        <w:t>[  ]</w:t>
      </w:r>
      <w:proofErr w:type="gramEnd"/>
      <w:r w:rsidRPr="00FE3CB1">
        <w:t xml:space="preserve">  Utenza indiretta (2)</w:t>
      </w:r>
    </w:p>
    <w:p w14:paraId="6ECFF670" w14:textId="77777777" w:rsidR="003F554C" w:rsidRPr="00FE3CB1" w:rsidRDefault="003F554C" w:rsidP="003F554C">
      <w:pPr>
        <w:autoSpaceDE w:val="0"/>
        <w:autoSpaceDN w:val="0"/>
        <w:adjustRightInd w:val="0"/>
      </w:pPr>
    </w:p>
    <w:p w14:paraId="3B2E20F9" w14:textId="77777777" w:rsidR="003F554C" w:rsidRPr="00FE3CB1" w:rsidRDefault="003F554C" w:rsidP="003F554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E3CB1">
        <w:rPr>
          <w:b/>
          <w:bCs/>
          <w:sz w:val="20"/>
          <w:szCs w:val="20"/>
        </w:rPr>
        <w:t>Note:</w:t>
      </w:r>
    </w:p>
    <w:p w14:paraId="73B3B4B7" w14:textId="77777777" w:rsidR="003F554C" w:rsidRPr="00FE3CB1" w:rsidRDefault="003F554C" w:rsidP="00C5001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E3CB1">
        <w:rPr>
          <w:sz w:val="20"/>
          <w:szCs w:val="20"/>
        </w:rPr>
        <w:t>(1) ovvero gli utenti finali titolari di un contratto di fornitura di un servizio idrico integrato. Il contratto</w:t>
      </w:r>
      <w:r w:rsidR="00C50014">
        <w:rPr>
          <w:sz w:val="20"/>
          <w:szCs w:val="20"/>
        </w:rPr>
        <w:t xml:space="preserve"> </w:t>
      </w:r>
      <w:r w:rsidRPr="00FE3CB1">
        <w:rPr>
          <w:sz w:val="20"/>
          <w:szCs w:val="20"/>
        </w:rPr>
        <w:t>può non essere intestato al richiedente ma anche ad altra persona appartenente al nucleo familiare</w:t>
      </w:r>
    </w:p>
    <w:p w14:paraId="5028BC87" w14:textId="77777777" w:rsidR="003F554C" w:rsidRPr="00FE3CB1" w:rsidRDefault="003F554C" w:rsidP="00C5001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E3CB1">
        <w:rPr>
          <w:sz w:val="20"/>
          <w:szCs w:val="20"/>
        </w:rPr>
        <w:t>anagrafico;</w:t>
      </w:r>
    </w:p>
    <w:p w14:paraId="45D55E2F" w14:textId="77777777" w:rsidR="003F554C" w:rsidRPr="00FE3CB1" w:rsidRDefault="003F554C" w:rsidP="00C5001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E3CB1">
        <w:rPr>
          <w:sz w:val="20"/>
          <w:szCs w:val="20"/>
        </w:rPr>
        <w:lastRenderedPageBreak/>
        <w:t>(2) ovvero gli utenti finali NON titolari di un contratto di fornitura di un servizio idrico integrato (nel caso</w:t>
      </w:r>
      <w:r w:rsidR="00C50014">
        <w:rPr>
          <w:sz w:val="20"/>
          <w:szCs w:val="20"/>
        </w:rPr>
        <w:t xml:space="preserve"> </w:t>
      </w:r>
      <w:r w:rsidRPr="00FE3CB1">
        <w:rPr>
          <w:sz w:val="20"/>
          <w:szCs w:val="20"/>
        </w:rPr>
        <w:t>di forniture condominiali o comunque plurime con un unico contatore centralizzato). In caso di mancata</w:t>
      </w:r>
      <w:r w:rsidR="00C50014">
        <w:rPr>
          <w:sz w:val="20"/>
          <w:szCs w:val="20"/>
        </w:rPr>
        <w:t xml:space="preserve"> </w:t>
      </w:r>
      <w:r w:rsidRPr="00FE3CB1">
        <w:rPr>
          <w:sz w:val="20"/>
          <w:szCs w:val="20"/>
        </w:rPr>
        <w:t>presenza di una bolletta il nominativo dell’intestatario e copia della bolletta MARCHE MULTISERVIZI possono essere richiesti all’amministratore del condominio o ad altra persona che provvede alla ripartizione delle quote a carico dei condomini.</w:t>
      </w:r>
    </w:p>
    <w:p w14:paraId="258B146E" w14:textId="77777777" w:rsidR="003F554C" w:rsidRPr="00FE3CB1" w:rsidRDefault="003F554C" w:rsidP="003F554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639B9441" w14:textId="77777777" w:rsidR="003F554C" w:rsidRPr="00FE3CB1" w:rsidRDefault="003F554C" w:rsidP="003F554C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FE3CB1">
        <w:rPr>
          <w:b/>
        </w:rPr>
        <w:t>SERVIZIO RIFIUTI (T</w:t>
      </w:r>
      <w:r w:rsidR="007B0288">
        <w:rPr>
          <w:b/>
        </w:rPr>
        <w:t>ARI) – annualità 2021</w:t>
      </w:r>
    </w:p>
    <w:p w14:paraId="629368B6" w14:textId="77777777" w:rsidR="003F554C" w:rsidRPr="00676132" w:rsidRDefault="003F554C" w:rsidP="003F554C">
      <w:pPr>
        <w:autoSpaceDE w:val="0"/>
        <w:autoSpaceDN w:val="0"/>
        <w:adjustRightInd w:val="0"/>
        <w:rPr>
          <w:sz w:val="12"/>
          <w:szCs w:val="12"/>
        </w:rPr>
      </w:pPr>
    </w:p>
    <w:p w14:paraId="4C250BEC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Nome_____________________________Cognome_____________________________</w:t>
      </w:r>
    </w:p>
    <w:p w14:paraId="44473599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Codice </w:t>
      </w:r>
      <w:proofErr w:type="gramStart"/>
      <w:r w:rsidRPr="00FE3CB1">
        <w:t>fiscale  _</w:t>
      </w:r>
      <w:proofErr w:type="gramEnd"/>
      <w:r w:rsidRPr="00FE3CB1">
        <w:t>_/__/__/__/__/__/__/__/__/__/__/__/__/__/__/__/</w:t>
      </w:r>
    </w:p>
    <w:p w14:paraId="7AE018C1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Codice posizione soggetta al </w:t>
      </w:r>
      <w:proofErr w:type="gramStart"/>
      <w:r w:rsidRPr="00FE3CB1">
        <w:t xml:space="preserve">tributo: </w:t>
      </w:r>
      <w:r w:rsidR="002304B1">
        <w:t xml:space="preserve"> </w:t>
      </w:r>
      <w:r w:rsidRPr="00FE3CB1">
        <w:t>_</w:t>
      </w:r>
      <w:proofErr w:type="gramEnd"/>
      <w:r w:rsidRPr="00FE3CB1">
        <w:t>_________________________________________</w:t>
      </w:r>
    </w:p>
    <w:p w14:paraId="02228CB8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contribuente: _______________________________________________________</w:t>
      </w:r>
    </w:p>
    <w:p w14:paraId="027D11D7" w14:textId="77777777" w:rsidR="003F554C" w:rsidRDefault="003F554C" w:rsidP="003F554C">
      <w:pPr>
        <w:autoSpaceDE w:val="0"/>
        <w:autoSpaceDN w:val="0"/>
        <w:adjustRightInd w:val="0"/>
      </w:pPr>
      <w:r w:rsidRPr="00FE3CB1">
        <w:t>Indirizzo di fornitura ________________________________________________________</w:t>
      </w:r>
    </w:p>
    <w:p w14:paraId="132211EB" w14:textId="77777777" w:rsidR="003F554C" w:rsidRPr="007B7DCE" w:rsidRDefault="003F554C" w:rsidP="003F554C">
      <w:pPr>
        <w:autoSpaceDE w:val="0"/>
        <w:autoSpaceDN w:val="0"/>
        <w:adjustRightInd w:val="0"/>
        <w:rPr>
          <w:sz w:val="12"/>
          <w:szCs w:val="12"/>
        </w:rPr>
      </w:pPr>
    </w:p>
    <w:p w14:paraId="1D162050" w14:textId="77777777" w:rsidR="003F554C" w:rsidRPr="00FE3CB1" w:rsidRDefault="003F554C" w:rsidP="003F554C">
      <w:pPr>
        <w:autoSpaceDE w:val="0"/>
        <w:autoSpaceDN w:val="0"/>
        <w:adjustRightInd w:val="0"/>
        <w:jc w:val="center"/>
      </w:pPr>
      <w:r w:rsidRPr="00FE3CB1">
        <w:rPr>
          <w:b/>
          <w:bCs/>
        </w:rPr>
        <w:t>DICHIARA</w:t>
      </w:r>
      <w:r w:rsidR="007B0288">
        <w:rPr>
          <w:b/>
          <w:bCs/>
        </w:rPr>
        <w:t xml:space="preserve"> INOLTRE</w:t>
      </w:r>
    </w:p>
    <w:p w14:paraId="74E254E6" w14:textId="77777777" w:rsidR="003F554C" w:rsidRPr="00676132" w:rsidRDefault="003F554C" w:rsidP="003F554C">
      <w:pPr>
        <w:autoSpaceDE w:val="0"/>
        <w:autoSpaceDN w:val="0"/>
        <w:adjustRightInd w:val="0"/>
        <w:jc w:val="center"/>
        <w:rPr>
          <w:sz w:val="12"/>
          <w:szCs w:val="12"/>
        </w:rPr>
      </w:pPr>
    </w:p>
    <w:p w14:paraId="29E00041" w14:textId="77777777" w:rsidR="003F554C" w:rsidRPr="00FE3CB1" w:rsidRDefault="003F554C" w:rsidP="003F554C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</w:pPr>
      <w:r w:rsidRPr="00FE3CB1">
        <w:t xml:space="preserve">Che il valore dell'Indicatore della Situazione Economica Equivalente - ISEE ORDINARIO del </w:t>
      </w:r>
      <w:r w:rsidR="005757BC">
        <w:t xml:space="preserve">proprio </w:t>
      </w:r>
      <w:r w:rsidRPr="00FE3CB1">
        <w:t>nucleo familiare</w:t>
      </w:r>
      <w:r w:rsidR="006971B6">
        <w:t>, in corso di validità per il corrente anno 2022,</w:t>
      </w:r>
      <w:r w:rsidRPr="00FE3CB1">
        <w:t xml:space="preserve"> </w:t>
      </w:r>
      <w:r w:rsidR="005757BC">
        <w:t xml:space="preserve">è </w:t>
      </w:r>
      <w:r w:rsidRPr="00FE3CB1">
        <w:t>pari a €_______________;</w:t>
      </w:r>
    </w:p>
    <w:p w14:paraId="11768B78" w14:textId="77777777" w:rsidR="003F554C" w:rsidRPr="00FE3CB1" w:rsidRDefault="003F554C" w:rsidP="003F554C">
      <w:pPr>
        <w:numPr>
          <w:ilvl w:val="0"/>
          <w:numId w:val="4"/>
        </w:numPr>
        <w:autoSpaceDE w:val="0"/>
        <w:autoSpaceDN w:val="0"/>
        <w:adjustRightInd w:val="0"/>
      </w:pPr>
      <w:r w:rsidRPr="00FE3CB1">
        <w:t>che il proprio nucleo familiare è composto come segue:</w:t>
      </w:r>
    </w:p>
    <w:p w14:paraId="0BD12382" w14:textId="77777777" w:rsidR="003F554C" w:rsidRPr="007B7DCE" w:rsidRDefault="003F554C" w:rsidP="003F554C">
      <w:pPr>
        <w:autoSpaceDE w:val="0"/>
        <w:autoSpaceDN w:val="0"/>
        <w:adjustRightInd w:val="0"/>
        <w:ind w:left="360"/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648"/>
        <w:gridCol w:w="1688"/>
        <w:gridCol w:w="2525"/>
      </w:tblGrid>
      <w:tr w:rsidR="003F554C" w:rsidRPr="00FE3CB1" w14:paraId="4F3B18A8" w14:textId="77777777" w:rsidTr="00A10E73">
        <w:trPr>
          <w:trHeight w:val="576"/>
        </w:trPr>
        <w:tc>
          <w:tcPr>
            <w:tcW w:w="2802" w:type="dxa"/>
          </w:tcPr>
          <w:p w14:paraId="714BEC71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COGNOME</w:t>
            </w:r>
          </w:p>
        </w:tc>
        <w:tc>
          <w:tcPr>
            <w:tcW w:w="2693" w:type="dxa"/>
          </w:tcPr>
          <w:p w14:paraId="08BAB06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NOME</w:t>
            </w:r>
          </w:p>
        </w:tc>
        <w:tc>
          <w:tcPr>
            <w:tcW w:w="1701" w:type="dxa"/>
          </w:tcPr>
          <w:p w14:paraId="7D0F055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DATA DI</w:t>
            </w:r>
          </w:p>
          <w:p w14:paraId="444D8A5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NASCITA</w:t>
            </w:r>
          </w:p>
        </w:tc>
        <w:tc>
          <w:tcPr>
            <w:tcW w:w="2551" w:type="dxa"/>
          </w:tcPr>
          <w:p w14:paraId="6DC1FA02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RAPPORTO DI</w:t>
            </w:r>
          </w:p>
          <w:p w14:paraId="45A111F7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PARENTELA</w:t>
            </w:r>
          </w:p>
        </w:tc>
      </w:tr>
      <w:tr w:rsidR="003F554C" w:rsidRPr="00FE3CB1" w14:paraId="7F1D18A7" w14:textId="77777777" w:rsidTr="00A10E73">
        <w:tc>
          <w:tcPr>
            <w:tcW w:w="2802" w:type="dxa"/>
          </w:tcPr>
          <w:p w14:paraId="292DBC66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5AA166F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7CF76692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3A26D744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24477730" w14:textId="77777777" w:rsidTr="00A10E73">
        <w:tc>
          <w:tcPr>
            <w:tcW w:w="2802" w:type="dxa"/>
          </w:tcPr>
          <w:p w14:paraId="1A47AD6A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4AD480F7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55646C2E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0897027F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2BFF8056" w14:textId="77777777" w:rsidTr="00A10E73">
        <w:tc>
          <w:tcPr>
            <w:tcW w:w="2802" w:type="dxa"/>
          </w:tcPr>
          <w:p w14:paraId="64B436F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70AE7DD8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711EC3E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444F29B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1D859F3D" w14:textId="77777777" w:rsidTr="00A10E73">
        <w:tc>
          <w:tcPr>
            <w:tcW w:w="2802" w:type="dxa"/>
          </w:tcPr>
          <w:p w14:paraId="03EB2196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6E742FC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7A59357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4B65DABF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375C40AC" w14:textId="77777777" w:rsidTr="00A10E73">
        <w:tc>
          <w:tcPr>
            <w:tcW w:w="2802" w:type="dxa"/>
          </w:tcPr>
          <w:p w14:paraId="2A3AB670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2975A0E9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20AAC34B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5212D402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7A5709A5" w14:textId="77777777" w:rsidTr="00A10E73">
        <w:tc>
          <w:tcPr>
            <w:tcW w:w="2802" w:type="dxa"/>
          </w:tcPr>
          <w:p w14:paraId="6929C832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02F20B79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1AAEC440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3DAB93EF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</w:tbl>
    <w:p w14:paraId="14A3AB21" w14:textId="77777777" w:rsidR="00C50014" w:rsidRPr="00C50014" w:rsidRDefault="003F554C" w:rsidP="002304B1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</w:pPr>
      <w:r w:rsidRPr="00FE3CB1">
        <w:t>Che nessun altro componente del proprio nucleo familiare ha presentato domanda di agevolazione per il bonus idrico e</w:t>
      </w:r>
      <w:r w:rsidR="005757BC">
        <w:t>/o</w:t>
      </w:r>
      <w:r w:rsidRPr="00FE3CB1">
        <w:t xml:space="preserve"> per il bonu</w:t>
      </w:r>
      <w:r w:rsidR="00A10E73">
        <w:t>s rifiuti relativamente</w:t>
      </w:r>
      <w:r w:rsidR="007B0288">
        <w:t xml:space="preserve"> all’ann</w:t>
      </w:r>
      <w:r w:rsidR="00A10E73">
        <w:t>ualità</w:t>
      </w:r>
      <w:r w:rsidR="007B0288">
        <w:t xml:space="preserve"> 2021</w:t>
      </w:r>
      <w:r w:rsidRPr="00FE3CB1">
        <w:t>.</w:t>
      </w:r>
    </w:p>
    <w:p w14:paraId="65E8BE2B" w14:textId="77777777" w:rsidR="002304B1" w:rsidRPr="00676132" w:rsidRDefault="002304B1" w:rsidP="003F554C">
      <w:pPr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14:paraId="2CD465C4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  <w:r w:rsidRPr="00FE3CB1">
        <w:rPr>
          <w:b/>
          <w:bCs/>
        </w:rPr>
        <w:t>ALLEGA</w:t>
      </w:r>
    </w:p>
    <w:p w14:paraId="6B50EA7D" w14:textId="77777777" w:rsidR="003F554C" w:rsidRPr="00676132" w:rsidRDefault="003F554C" w:rsidP="003F554C">
      <w:pPr>
        <w:autoSpaceDE w:val="0"/>
        <w:autoSpaceDN w:val="0"/>
        <w:adjustRightInd w:val="0"/>
        <w:jc w:val="both"/>
        <w:rPr>
          <w:b/>
          <w:bCs/>
          <w:sz w:val="8"/>
          <w:szCs w:val="8"/>
        </w:rPr>
      </w:pPr>
    </w:p>
    <w:p w14:paraId="1A40B8E5" w14:textId="77777777" w:rsidR="003F554C" w:rsidRPr="00A46DCB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</w:pPr>
      <w:r w:rsidRPr="00A46DCB">
        <w:t>copia del modello ISEE ORDINARIO del nucleo familiare in corso di validità;</w:t>
      </w:r>
    </w:p>
    <w:p w14:paraId="4001E9DB" w14:textId="77777777" w:rsidR="003F554C" w:rsidRPr="00FE3CB1" w:rsidRDefault="005757B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>
        <w:rPr>
          <w:color w:val="000000"/>
        </w:rPr>
        <w:t xml:space="preserve">copia di tutte </w:t>
      </w:r>
      <w:r w:rsidR="003F554C" w:rsidRPr="00FE3CB1">
        <w:rPr>
          <w:color w:val="000000"/>
        </w:rPr>
        <w:t>le fatture del servizio idrico indicanti il codice servizio e codice</w:t>
      </w:r>
      <w:r w:rsidR="007B0288">
        <w:rPr>
          <w:color w:val="000000"/>
        </w:rPr>
        <w:t xml:space="preserve"> cliente, relative all’anno 2021</w:t>
      </w:r>
      <w:r w:rsidR="003F554C" w:rsidRPr="00FE3CB1">
        <w:rPr>
          <w:color w:val="000000"/>
        </w:rPr>
        <w:t>, corredate dalla documentazione attestante l’avvenuto pagamento;</w:t>
      </w:r>
    </w:p>
    <w:p w14:paraId="24754709" w14:textId="77777777" w:rsidR="003F554C" w:rsidRPr="00FE3CB1" w:rsidRDefault="005757B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>
        <w:rPr>
          <w:color w:val="000000"/>
        </w:rPr>
        <w:t xml:space="preserve">copia di </w:t>
      </w:r>
      <w:r w:rsidR="003F554C" w:rsidRPr="00FE3CB1">
        <w:rPr>
          <w:color w:val="000000"/>
        </w:rPr>
        <w:t>tutta la documentazione del servizio rifiuti (TARI)</w:t>
      </w:r>
      <w:r w:rsidR="007B0288">
        <w:rPr>
          <w:color w:val="000000"/>
        </w:rPr>
        <w:t>, relativa all’</w:t>
      </w:r>
      <w:r w:rsidR="003F554C" w:rsidRPr="00FE3CB1">
        <w:rPr>
          <w:color w:val="000000"/>
        </w:rPr>
        <w:t>anno 202</w:t>
      </w:r>
      <w:r w:rsidR="007B0288">
        <w:rPr>
          <w:color w:val="000000"/>
        </w:rPr>
        <w:t>1</w:t>
      </w:r>
      <w:r w:rsidR="003F554C" w:rsidRPr="00FE3CB1">
        <w:rPr>
          <w:color w:val="000000"/>
        </w:rPr>
        <w:t>, indicante il codice di po</w:t>
      </w:r>
      <w:r w:rsidR="007B0288">
        <w:rPr>
          <w:color w:val="000000"/>
        </w:rPr>
        <w:t>s</w:t>
      </w:r>
      <w:r w:rsidR="003F554C" w:rsidRPr="00FE3CB1">
        <w:rPr>
          <w:color w:val="000000"/>
        </w:rPr>
        <w:t>izione soggetta al tributo e codice contribuente, corredata dalla documentazione attestante l’avvenuto pagamento;</w:t>
      </w:r>
    </w:p>
    <w:p w14:paraId="4232DAE4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FE3CB1">
        <w:rPr>
          <w:color w:val="000000"/>
        </w:rPr>
        <w:t>copia di un valido documento di identità personale del dichiarante;</w:t>
      </w:r>
    </w:p>
    <w:p w14:paraId="340446A1" w14:textId="77777777" w:rsidR="003F554C" w:rsidRPr="00FE3CB1" w:rsidRDefault="005757B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b/>
          <w:bCs/>
        </w:rPr>
      </w:pPr>
      <w:r>
        <w:rPr>
          <w:color w:val="000000"/>
        </w:rPr>
        <w:t xml:space="preserve">copia della </w:t>
      </w:r>
      <w:r w:rsidR="003F554C" w:rsidRPr="00FE3CB1">
        <w:rPr>
          <w:color w:val="000000"/>
        </w:rPr>
        <w:t>carta di soggiorno o permesso di soggiorno in corso di validità per i cittadini non appartenenti a Paesi dell’Unione europea</w:t>
      </w:r>
    </w:p>
    <w:p w14:paraId="2AAAD2D9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7667A020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Data ____/____/_______  </w:t>
      </w:r>
    </w:p>
    <w:p w14:paraId="0076EEE7" w14:textId="77777777" w:rsidR="003F554C" w:rsidRDefault="003F554C" w:rsidP="003F554C">
      <w:pPr>
        <w:autoSpaceDE w:val="0"/>
        <w:autoSpaceDN w:val="0"/>
        <w:adjustRightInd w:val="0"/>
        <w:ind w:left="4248" w:firstLine="708"/>
        <w:jc w:val="both"/>
      </w:pPr>
      <w:r w:rsidRPr="00FE3CB1">
        <w:t xml:space="preserve">             Firma del richiedente</w:t>
      </w:r>
    </w:p>
    <w:p w14:paraId="3FC22FD8" w14:textId="794A4A1C" w:rsidR="00E47347" w:rsidRDefault="007B0288" w:rsidP="007B7DCE">
      <w:pPr>
        <w:autoSpaceDE w:val="0"/>
        <w:autoSpaceDN w:val="0"/>
        <w:adjustRightInd w:val="0"/>
        <w:ind w:left="4248" w:firstLine="708"/>
        <w:jc w:val="both"/>
      </w:pPr>
      <w:r>
        <w:t>______________________________</w:t>
      </w:r>
    </w:p>
    <w:sectPr w:rsidR="00E47347" w:rsidSect="003F554C">
      <w:headerReference w:type="default" r:id="rId8"/>
      <w:footerReference w:type="default" r:id="rId9"/>
      <w:pgSz w:w="11906" w:h="16838"/>
      <w:pgMar w:top="2835" w:right="1134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BF60E" w14:textId="77777777" w:rsidR="00CF2832" w:rsidRDefault="00CF2832" w:rsidP="00E47347">
      <w:r>
        <w:separator/>
      </w:r>
    </w:p>
  </w:endnote>
  <w:endnote w:type="continuationSeparator" w:id="0">
    <w:p w14:paraId="671D6F14" w14:textId="77777777" w:rsidR="00CF2832" w:rsidRDefault="00CF2832" w:rsidP="00E4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CAB11" w14:textId="528C014C" w:rsidR="00ED0D89" w:rsidRPr="00071B23" w:rsidRDefault="00ED0D89" w:rsidP="00071B23">
    <w:pPr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                                                 </w:t>
    </w:r>
    <w:r w:rsidRPr="00071B23">
      <w:rPr>
        <w:rFonts w:cstheme="minorHAnsi"/>
        <w:sz w:val="16"/>
        <w:szCs w:val="16"/>
      </w:rPr>
      <w:t xml:space="preserve">P e r   u n   S i s t e m a   I n t e g r a t o   d i   </w:t>
    </w:r>
    <w:proofErr w:type="spellStart"/>
    <w:r w:rsidRPr="00071B23">
      <w:rPr>
        <w:rFonts w:cstheme="minorHAnsi"/>
        <w:sz w:val="16"/>
        <w:szCs w:val="16"/>
      </w:rPr>
      <w:t>I</w:t>
    </w:r>
    <w:proofErr w:type="spellEnd"/>
    <w:r w:rsidRPr="00071B23">
      <w:rPr>
        <w:rFonts w:cstheme="minorHAnsi"/>
        <w:sz w:val="16"/>
        <w:szCs w:val="16"/>
      </w:rPr>
      <w:t xml:space="preserve"> n t e r v e n t i   e   S e r v i z i   S o c i a l i</w:t>
    </w:r>
  </w:p>
  <w:p w14:paraId="5C8B6EFC" w14:textId="77777777" w:rsidR="00ED0D89" w:rsidRDefault="00ED0D89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14:paraId="6C2DA225" w14:textId="77777777" w:rsidR="00ED0D89" w:rsidRDefault="00ED0D89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2576" behindDoc="0" locked="0" layoutInCell="1" allowOverlap="1" wp14:anchorId="541AA095" wp14:editId="1C8F5444">
          <wp:simplePos x="0" y="0"/>
          <wp:positionH relativeFrom="column">
            <wp:posOffset>5537835</wp:posOffset>
          </wp:positionH>
          <wp:positionV relativeFrom="paragraph">
            <wp:posOffset>1270</wp:posOffset>
          </wp:positionV>
          <wp:extent cx="457200" cy="407035"/>
          <wp:effectExtent l="19050" t="0" r="0" b="0"/>
          <wp:wrapNone/>
          <wp:docPr id="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 wp14:anchorId="41A069E7" wp14:editId="420B9B69">
          <wp:simplePos x="0" y="0"/>
          <wp:positionH relativeFrom="column">
            <wp:posOffset>4270375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9504" behindDoc="0" locked="0" layoutInCell="1" allowOverlap="1" wp14:anchorId="5255D27A" wp14:editId="4178692A">
          <wp:simplePos x="0" y="0"/>
          <wp:positionH relativeFrom="column">
            <wp:posOffset>3667760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8480" behindDoc="0" locked="0" layoutInCell="1" allowOverlap="1" wp14:anchorId="436737BD" wp14:editId="69D23270">
          <wp:simplePos x="0" y="0"/>
          <wp:positionH relativeFrom="column">
            <wp:posOffset>3056255</wp:posOffset>
          </wp:positionH>
          <wp:positionV relativeFrom="paragraph">
            <wp:posOffset>40640</wp:posOffset>
          </wp:positionV>
          <wp:extent cx="378460" cy="407035"/>
          <wp:effectExtent l="19050" t="0" r="2540" b="0"/>
          <wp:wrapNone/>
          <wp:docPr id="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7456" behindDoc="0" locked="0" layoutInCell="1" allowOverlap="1" wp14:anchorId="3FE5D84A" wp14:editId="6FA77468">
          <wp:simplePos x="0" y="0"/>
          <wp:positionH relativeFrom="column">
            <wp:posOffset>2364740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0629BEB5" wp14:editId="0A85E23A">
          <wp:simplePos x="0" y="0"/>
          <wp:positionH relativeFrom="column">
            <wp:posOffset>1750060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5408" behindDoc="0" locked="0" layoutInCell="1" allowOverlap="1" wp14:anchorId="4D446E96" wp14:editId="55534E14">
          <wp:simplePos x="0" y="0"/>
          <wp:positionH relativeFrom="column">
            <wp:posOffset>1173480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 wp14:anchorId="77E72A15" wp14:editId="7A465924">
          <wp:simplePos x="0" y="0"/>
          <wp:positionH relativeFrom="column">
            <wp:posOffset>589280</wp:posOffset>
          </wp:positionH>
          <wp:positionV relativeFrom="paragraph">
            <wp:posOffset>40005</wp:posOffset>
          </wp:positionV>
          <wp:extent cx="295910" cy="407035"/>
          <wp:effectExtent l="19050" t="0" r="8890" b="0"/>
          <wp:wrapNone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 wp14:anchorId="77D6C178" wp14:editId="04C9217E">
          <wp:simplePos x="0" y="0"/>
          <wp:positionH relativeFrom="column">
            <wp:posOffset>-29210</wp:posOffset>
          </wp:positionH>
          <wp:positionV relativeFrom="paragraph">
            <wp:posOffset>1270</wp:posOffset>
          </wp:positionV>
          <wp:extent cx="372745" cy="407035"/>
          <wp:effectExtent l="19050" t="0" r="8255" b="0"/>
          <wp:wrapNone/>
          <wp:docPr id="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B25529" w14:textId="77777777" w:rsidR="00ED0D89" w:rsidRDefault="00000000" w:rsidP="00071B23">
    <w:pPr>
      <w:jc w:val="center"/>
      <w:rPr>
        <w:rFonts w:cstheme="minorHAnsi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object w:dxaOrig="1440" w:dyaOrig="1440" w14:anchorId="33168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89.3pt;margin-top:-6.35pt;width:27.1pt;height:32.6pt;z-index:251671552">
          <v:imagedata r:id="rId10" o:title=""/>
        </v:shape>
        <o:OLEObject Type="Embed" ProgID="MSPhotoEd.3" ShapeID="_x0000_s1025" DrawAspect="Content" ObjectID="_1719384486" r:id="rId11"/>
      </w:object>
    </w:r>
  </w:p>
  <w:p w14:paraId="2D79D924" w14:textId="77777777" w:rsidR="00ED0D89" w:rsidRDefault="00ED0D89" w:rsidP="00071B23">
    <w:pPr>
      <w:jc w:val="center"/>
      <w:rPr>
        <w:rFonts w:cstheme="minorHAnsi"/>
        <w:sz w:val="12"/>
        <w:szCs w:val="12"/>
      </w:rPr>
    </w:pPr>
  </w:p>
  <w:p w14:paraId="368C0C5A" w14:textId="77777777" w:rsidR="00ED0D89" w:rsidRDefault="00ED0D89" w:rsidP="00071B23">
    <w:pPr>
      <w:jc w:val="center"/>
      <w:rPr>
        <w:rFonts w:cstheme="minorHAnsi"/>
        <w:sz w:val="12"/>
        <w:szCs w:val="12"/>
      </w:rPr>
    </w:pPr>
  </w:p>
  <w:p w14:paraId="35C29D1B" w14:textId="77777777" w:rsidR="00ED0D89" w:rsidRDefault="00ED0D89" w:rsidP="00071B23">
    <w:pPr>
      <w:jc w:val="center"/>
      <w:rPr>
        <w:rFonts w:cstheme="minorHAnsi"/>
        <w:sz w:val="12"/>
        <w:szCs w:val="12"/>
      </w:rPr>
    </w:pPr>
  </w:p>
  <w:p w14:paraId="0611E86F" w14:textId="77777777" w:rsidR="00ED0D89" w:rsidRPr="00071B23" w:rsidRDefault="00ED0D89" w:rsidP="003F554C">
    <w:pPr>
      <w:jc w:val="center"/>
      <w:rPr>
        <w:rFonts w:cstheme="minorHAnsi"/>
        <w:sz w:val="12"/>
        <w:szCs w:val="12"/>
      </w:rPr>
    </w:pPr>
    <w:r w:rsidRPr="00071B23">
      <w:rPr>
        <w:rFonts w:cstheme="minorHAnsi"/>
        <w:sz w:val="12"/>
        <w:szCs w:val="12"/>
      </w:rPr>
      <w:t xml:space="preserve">Urbino      </w:t>
    </w:r>
    <w:r>
      <w:rPr>
        <w:rFonts w:cstheme="minorHAnsi"/>
        <w:sz w:val="12"/>
        <w:szCs w:val="12"/>
      </w:rPr>
      <w:t xml:space="preserve">      </w:t>
    </w:r>
    <w:r w:rsidRPr="00071B23">
      <w:rPr>
        <w:rFonts w:cstheme="minorHAnsi"/>
        <w:sz w:val="12"/>
        <w:szCs w:val="12"/>
      </w:rPr>
      <w:t xml:space="preserve">Borgo Pace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Fermignano 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 xml:space="preserve">Mercatello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Montecalvo        </w:t>
    </w:r>
    <w:r>
      <w:rPr>
        <w:rFonts w:cstheme="minorHAnsi"/>
        <w:sz w:val="12"/>
        <w:szCs w:val="12"/>
      </w:rPr>
      <w:t xml:space="preserve">          </w:t>
    </w:r>
    <w:r w:rsidRPr="00071B23">
      <w:rPr>
        <w:rFonts w:cstheme="minorHAnsi"/>
        <w:sz w:val="12"/>
        <w:szCs w:val="12"/>
      </w:rPr>
      <w:t xml:space="preserve"> Peglio       </w:t>
    </w:r>
    <w:r>
      <w:rPr>
        <w:rFonts w:cstheme="minorHAnsi"/>
        <w:sz w:val="12"/>
        <w:szCs w:val="12"/>
      </w:rPr>
      <w:t xml:space="preserve">       </w:t>
    </w:r>
    <w:r w:rsidRPr="00071B23">
      <w:rPr>
        <w:rFonts w:cstheme="minorHAnsi"/>
        <w:sz w:val="12"/>
        <w:szCs w:val="12"/>
      </w:rPr>
      <w:t xml:space="preserve"> Petriano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S. Angelo in V.   </w:t>
    </w:r>
    <w:r>
      <w:rPr>
        <w:rFonts w:cstheme="minorHAnsi"/>
        <w:sz w:val="12"/>
        <w:szCs w:val="12"/>
      </w:rPr>
      <w:t xml:space="preserve">        </w:t>
    </w:r>
    <w:r w:rsidRPr="00071B23">
      <w:rPr>
        <w:rFonts w:cstheme="minorHAnsi"/>
        <w:sz w:val="12"/>
        <w:szCs w:val="12"/>
      </w:rPr>
      <w:t xml:space="preserve">Urbania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>Un. Mont. Metauro</w:t>
    </w:r>
  </w:p>
  <w:p w14:paraId="780E92B5" w14:textId="77777777" w:rsidR="00ED0D89" w:rsidRDefault="00ED0D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0165F" w14:textId="77777777" w:rsidR="00CF2832" w:rsidRDefault="00CF2832" w:rsidP="00E47347">
      <w:r>
        <w:separator/>
      </w:r>
    </w:p>
  </w:footnote>
  <w:footnote w:type="continuationSeparator" w:id="0">
    <w:p w14:paraId="2C79FC14" w14:textId="77777777" w:rsidR="00CF2832" w:rsidRDefault="00CF2832" w:rsidP="00E47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A1F6" w14:textId="4728E8F3" w:rsidR="00ED0D89" w:rsidRDefault="00000000">
    <w:pPr>
      <w:pStyle w:val="Intestazione"/>
    </w:pPr>
    <w:sdt>
      <w:sdtPr>
        <w:id w:val="36704677"/>
        <w:docPartObj>
          <w:docPartGallery w:val="Page Numbers (Margins)"/>
          <w:docPartUnique/>
        </w:docPartObj>
      </w:sdtPr>
      <w:sdtContent>
        <w:r w:rsidR="00FA64B1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5D9CDA56" wp14:editId="448BEDA7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8255" r="8255" b="0"/>
                  <wp:wrapNone/>
                  <wp:docPr id="1" name="Oval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67C3D" w14:textId="77777777" w:rsidR="00ED0D89" w:rsidRDefault="00B46875">
                              <w:pPr>
                                <w:rPr>
                                  <w:rStyle w:val="Numeropa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46DCB" w:rsidRPr="00A46DCB"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D9CDA56" id="Oval 4" o:spid="_x0000_s1026" style="position:absolute;margin-left:0;margin-top:0;width:37.6pt;height:37.6pt;z-index:25167462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" o:allowincell="f" fillcolor="#9bbb59 [3206]" stroked="f">
                  <v:textbox inset="0,,0">
                    <w:txbxContent>
                      <w:p w14:paraId="03267C3D" w14:textId="77777777" w:rsidR="00ED0D89" w:rsidRDefault="00B46875">
                        <w:pPr>
                          <w:rPr>
                            <w:rStyle w:val="Numeropa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46DCB" w:rsidRPr="00A46DCB"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ED0D89" w:rsidRPr="00E47347">
      <w:rPr>
        <w:noProof/>
      </w:rPr>
      <w:drawing>
        <wp:anchor distT="0" distB="0" distL="114300" distR="114300" simplePos="0" relativeHeight="251661312" behindDoc="0" locked="0" layoutInCell="1" allowOverlap="1" wp14:anchorId="6570EF3B" wp14:editId="38968A0B">
          <wp:simplePos x="0" y="0"/>
          <wp:positionH relativeFrom="column">
            <wp:posOffset>3517494</wp:posOffset>
          </wp:positionH>
          <wp:positionV relativeFrom="paragraph">
            <wp:posOffset>118403</wp:posOffset>
          </wp:positionV>
          <wp:extent cx="2862463" cy="1068081"/>
          <wp:effectExtent l="1905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2463" cy="1068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0D89" w:rsidRPr="00E47347">
      <w:rPr>
        <w:noProof/>
      </w:rPr>
      <w:drawing>
        <wp:anchor distT="0" distB="0" distL="114300" distR="114300" simplePos="0" relativeHeight="251659264" behindDoc="0" locked="0" layoutInCell="1" allowOverlap="1" wp14:anchorId="023A9926" wp14:editId="1D11EF6B">
          <wp:simplePos x="0" y="0"/>
          <wp:positionH relativeFrom="column">
            <wp:posOffset>-309154</wp:posOffset>
          </wp:positionH>
          <wp:positionV relativeFrom="paragraph">
            <wp:posOffset>-265798</wp:posOffset>
          </wp:positionV>
          <wp:extent cx="2163215" cy="1644383"/>
          <wp:effectExtent l="1905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178961">
    <w:abstractNumId w:val="4"/>
  </w:num>
  <w:num w:numId="2" w16cid:durableId="624383559">
    <w:abstractNumId w:val="2"/>
  </w:num>
  <w:num w:numId="3" w16cid:durableId="1718702106">
    <w:abstractNumId w:val="3"/>
  </w:num>
  <w:num w:numId="4" w16cid:durableId="769398939">
    <w:abstractNumId w:val="1"/>
  </w:num>
  <w:num w:numId="5" w16cid:durableId="1734425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49"/>
    <w:rsid w:val="00033461"/>
    <w:rsid w:val="00052D3C"/>
    <w:rsid w:val="00071B23"/>
    <w:rsid w:val="000B52B6"/>
    <w:rsid w:val="00111F1D"/>
    <w:rsid w:val="00130E0B"/>
    <w:rsid w:val="001364DC"/>
    <w:rsid w:val="001A737F"/>
    <w:rsid w:val="001D5AE4"/>
    <w:rsid w:val="00230424"/>
    <w:rsid w:val="002304B1"/>
    <w:rsid w:val="002312B5"/>
    <w:rsid w:val="00267978"/>
    <w:rsid w:val="002837B7"/>
    <w:rsid w:val="00301BDA"/>
    <w:rsid w:val="003B1AE9"/>
    <w:rsid w:val="003F554C"/>
    <w:rsid w:val="0041137E"/>
    <w:rsid w:val="0042729B"/>
    <w:rsid w:val="0046064A"/>
    <w:rsid w:val="005000B8"/>
    <w:rsid w:val="00502B49"/>
    <w:rsid w:val="005757BC"/>
    <w:rsid w:val="005C5820"/>
    <w:rsid w:val="005F4B33"/>
    <w:rsid w:val="00676132"/>
    <w:rsid w:val="006971B6"/>
    <w:rsid w:val="006C6CF5"/>
    <w:rsid w:val="006E2A3D"/>
    <w:rsid w:val="00733342"/>
    <w:rsid w:val="00734C6F"/>
    <w:rsid w:val="007B0288"/>
    <w:rsid w:val="007B7DCE"/>
    <w:rsid w:val="007C1161"/>
    <w:rsid w:val="008210F7"/>
    <w:rsid w:val="0084541F"/>
    <w:rsid w:val="008A7E2B"/>
    <w:rsid w:val="008B5620"/>
    <w:rsid w:val="009D72EB"/>
    <w:rsid w:val="00A10E73"/>
    <w:rsid w:val="00A30D2C"/>
    <w:rsid w:val="00A46DCB"/>
    <w:rsid w:val="00A815A6"/>
    <w:rsid w:val="00AB472C"/>
    <w:rsid w:val="00AB5CAB"/>
    <w:rsid w:val="00B46875"/>
    <w:rsid w:val="00BC1062"/>
    <w:rsid w:val="00BC5F01"/>
    <w:rsid w:val="00BF2B38"/>
    <w:rsid w:val="00C11EEF"/>
    <w:rsid w:val="00C50014"/>
    <w:rsid w:val="00C9482E"/>
    <w:rsid w:val="00CF2832"/>
    <w:rsid w:val="00D22734"/>
    <w:rsid w:val="00D37723"/>
    <w:rsid w:val="00E36E62"/>
    <w:rsid w:val="00E47347"/>
    <w:rsid w:val="00EA707E"/>
    <w:rsid w:val="00ED0D89"/>
    <w:rsid w:val="00EF2BE3"/>
    <w:rsid w:val="00F23D5B"/>
    <w:rsid w:val="00F64BA1"/>
    <w:rsid w:val="00FA4DEE"/>
    <w:rsid w:val="00FA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20EAA"/>
  <w15:docId w15:val="{8AF22467-8338-4E25-B482-1EF055D4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3042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30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oleObject" Target="embeddings/oleObject1.bin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ATS%204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00248-992A-4932-9F69-A88E580B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ATS 4 </Template>
  <TotalTime>0</TotalTime>
  <Pages>2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gcarrese</dc:creator>
  <cp:lastModifiedBy>Maria Rita Lazzarini</cp:lastModifiedBy>
  <cp:revision>2</cp:revision>
  <cp:lastPrinted>2022-07-14T12:52:00Z</cp:lastPrinted>
  <dcterms:created xsi:type="dcterms:W3CDTF">2022-07-15T08:01:00Z</dcterms:created>
  <dcterms:modified xsi:type="dcterms:W3CDTF">2022-07-15T08:01:00Z</dcterms:modified>
</cp:coreProperties>
</file>